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5D2D7" w14:textId="77777777" w:rsidR="008D3370" w:rsidRPr="003D0E5D" w:rsidRDefault="008D3370" w:rsidP="008D3370">
      <w:pPr>
        <w:jc w:val="center"/>
        <w:rPr>
          <w:sz w:val="26"/>
          <w:szCs w:val="26"/>
          <w:u w:val="single"/>
        </w:rPr>
      </w:pPr>
      <w:r w:rsidRPr="003D0E5D">
        <w:rPr>
          <w:sz w:val="26"/>
          <w:szCs w:val="26"/>
          <w:u w:val="single"/>
        </w:rPr>
        <w:t>INVULFORMULIER VOORBEREIDINGSSCHEMA VTOM</w:t>
      </w:r>
    </w:p>
    <w:p w14:paraId="7B662F5C" w14:textId="77777777" w:rsidR="00D67AED" w:rsidRPr="003D0E5D" w:rsidRDefault="008D3370">
      <w:pPr>
        <w:rPr>
          <w:sz w:val="26"/>
          <w:szCs w:val="26"/>
        </w:rPr>
      </w:pPr>
      <w:r w:rsidRPr="003D0E5D">
        <w:rPr>
          <w:b/>
          <w:sz w:val="26"/>
          <w:szCs w:val="26"/>
        </w:rPr>
        <w:t>Naam trainer/coach:</w:t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  <w:t>……………………………………</w:t>
      </w:r>
      <w:r w:rsidR="00D67AED" w:rsidRPr="003D0E5D">
        <w:rPr>
          <w:sz w:val="26"/>
          <w:szCs w:val="26"/>
        </w:rPr>
        <w:br/>
      </w:r>
      <w:r w:rsidRPr="003D0E5D">
        <w:rPr>
          <w:b/>
          <w:sz w:val="26"/>
          <w:szCs w:val="26"/>
        </w:rPr>
        <w:t>Vereniging:</w:t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  <w:t>……………………………………</w:t>
      </w:r>
      <w:r w:rsidR="00D67AED" w:rsidRPr="003D0E5D">
        <w:rPr>
          <w:sz w:val="26"/>
          <w:szCs w:val="26"/>
        </w:rPr>
        <w:br/>
      </w:r>
      <w:r w:rsidRPr="003D0E5D">
        <w:rPr>
          <w:b/>
          <w:sz w:val="26"/>
          <w:szCs w:val="26"/>
        </w:rPr>
        <w:t>Elftal:</w:t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  <w:t>……………………………………</w:t>
      </w:r>
      <w:r w:rsidR="00D67AED" w:rsidRPr="003D0E5D">
        <w:rPr>
          <w:sz w:val="26"/>
          <w:szCs w:val="26"/>
        </w:rPr>
        <w:br/>
      </w:r>
      <w:r w:rsidRPr="003D0E5D">
        <w:rPr>
          <w:b/>
          <w:sz w:val="26"/>
          <w:szCs w:val="26"/>
        </w:rPr>
        <w:t>Niveau (competitie):</w:t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</w:r>
      <w:r w:rsidRPr="003D0E5D">
        <w:rPr>
          <w:sz w:val="26"/>
          <w:szCs w:val="26"/>
        </w:rPr>
        <w:tab/>
        <w:t>……………………………………</w:t>
      </w:r>
    </w:p>
    <w:p w14:paraId="25ACC5A0" w14:textId="2695EB2B" w:rsidR="003D0E5D" w:rsidRPr="003D0E5D" w:rsidRDefault="003D0E5D">
      <w:pPr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  <w:r w:rsidRPr="003D0E5D">
        <w:rPr>
          <w:b/>
          <w:sz w:val="26"/>
          <w:szCs w:val="26"/>
        </w:rPr>
        <w:t xml:space="preserve">Wat is/zijn de </w:t>
      </w:r>
      <w:proofErr w:type="spellStart"/>
      <w:r w:rsidRPr="003D0E5D">
        <w:rPr>
          <w:b/>
          <w:sz w:val="26"/>
          <w:szCs w:val="26"/>
        </w:rPr>
        <w:t>trainingsdag</w:t>
      </w:r>
      <w:proofErr w:type="spellEnd"/>
      <w:r w:rsidRPr="003D0E5D">
        <w:rPr>
          <w:b/>
          <w:sz w:val="26"/>
          <w:szCs w:val="26"/>
        </w:rPr>
        <w:t>(en)?</w:t>
      </w:r>
    </w:p>
    <w:p w14:paraId="09271509" w14:textId="660180A0" w:rsidR="003D0E5D" w:rsidRPr="003D0E5D" w:rsidRDefault="003D0E5D" w:rsidP="003D0E5D">
      <w:pPr>
        <w:pStyle w:val="ListParagraph"/>
        <w:numPr>
          <w:ilvl w:val="0"/>
          <w:numId w:val="16"/>
        </w:numPr>
        <w:rPr>
          <w:sz w:val="26"/>
          <w:szCs w:val="26"/>
        </w:rPr>
      </w:pPr>
      <w:r w:rsidRPr="003D0E5D">
        <w:rPr>
          <w:sz w:val="26"/>
          <w:szCs w:val="26"/>
        </w:rPr>
        <w:t>Maandag</w:t>
      </w:r>
    </w:p>
    <w:p w14:paraId="3B5EB41D" w14:textId="37877991" w:rsidR="003D0E5D" w:rsidRPr="003D0E5D" w:rsidRDefault="003D0E5D" w:rsidP="003D0E5D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3D0E5D">
        <w:rPr>
          <w:sz w:val="26"/>
          <w:szCs w:val="26"/>
        </w:rPr>
        <w:t>Dinsdag</w:t>
      </w:r>
    </w:p>
    <w:p w14:paraId="5353238B" w14:textId="7C6149DF" w:rsidR="003D0E5D" w:rsidRPr="003D0E5D" w:rsidRDefault="003D0E5D" w:rsidP="003D0E5D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3D0E5D">
        <w:rPr>
          <w:sz w:val="26"/>
          <w:szCs w:val="26"/>
        </w:rPr>
        <w:t>Woensdag</w:t>
      </w:r>
    </w:p>
    <w:p w14:paraId="634F82FF" w14:textId="5306C9B0" w:rsidR="003D0E5D" w:rsidRPr="003D0E5D" w:rsidRDefault="003D0E5D" w:rsidP="003D0E5D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3D0E5D">
        <w:rPr>
          <w:sz w:val="26"/>
          <w:szCs w:val="26"/>
        </w:rPr>
        <w:t>Donderdag</w:t>
      </w:r>
    </w:p>
    <w:p w14:paraId="3B5BFD07" w14:textId="46743E1A" w:rsidR="003D0E5D" w:rsidRPr="003D0E5D" w:rsidRDefault="003D0E5D" w:rsidP="003D0E5D">
      <w:pPr>
        <w:pStyle w:val="ListParagraph"/>
        <w:numPr>
          <w:ilvl w:val="0"/>
          <w:numId w:val="15"/>
        </w:numPr>
        <w:rPr>
          <w:sz w:val="26"/>
          <w:szCs w:val="26"/>
        </w:rPr>
      </w:pPr>
      <w:r w:rsidRPr="003D0E5D">
        <w:rPr>
          <w:sz w:val="26"/>
          <w:szCs w:val="26"/>
        </w:rPr>
        <w:t>Vrijdag</w:t>
      </w:r>
    </w:p>
    <w:p w14:paraId="1A33D18A" w14:textId="24DF1662" w:rsidR="008D3370" w:rsidRPr="003D0E5D" w:rsidRDefault="008D3370">
      <w:pPr>
        <w:rPr>
          <w:b/>
          <w:sz w:val="26"/>
          <w:szCs w:val="26"/>
        </w:rPr>
      </w:pPr>
      <w:r w:rsidRPr="003D0E5D">
        <w:rPr>
          <w:b/>
          <w:sz w:val="26"/>
          <w:szCs w:val="26"/>
        </w:rPr>
        <w:t xml:space="preserve">Hoeveel weken van voorbereiding </w:t>
      </w:r>
      <w:r w:rsidR="00D67AED" w:rsidRPr="003D0E5D">
        <w:rPr>
          <w:b/>
          <w:sz w:val="26"/>
          <w:szCs w:val="26"/>
        </w:rPr>
        <w:t>wil of kan je gebruiken?</w:t>
      </w:r>
    </w:p>
    <w:p w14:paraId="50FA4B03" w14:textId="77777777" w:rsidR="008D3370" w:rsidRPr="003D0E5D" w:rsidRDefault="00D67AED" w:rsidP="00D67AED">
      <w:pPr>
        <w:pStyle w:val="ListParagraph"/>
        <w:numPr>
          <w:ilvl w:val="0"/>
          <w:numId w:val="5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4 weken</w:t>
      </w:r>
    </w:p>
    <w:p w14:paraId="2D1C8E8E" w14:textId="77777777" w:rsidR="00D67AED" w:rsidRPr="003D0E5D" w:rsidRDefault="00D67AED" w:rsidP="00D67AED">
      <w:pPr>
        <w:pStyle w:val="ListParagraph"/>
        <w:numPr>
          <w:ilvl w:val="0"/>
          <w:numId w:val="6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5 weken</w:t>
      </w:r>
    </w:p>
    <w:p w14:paraId="3B95969B" w14:textId="77777777" w:rsidR="00D67AED" w:rsidRPr="003D0E5D" w:rsidRDefault="00D67AED" w:rsidP="00D67AED">
      <w:pPr>
        <w:pStyle w:val="ListParagraph"/>
        <w:numPr>
          <w:ilvl w:val="0"/>
          <w:numId w:val="7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6 weken</w:t>
      </w:r>
    </w:p>
    <w:p w14:paraId="74BF9AE9" w14:textId="77777777" w:rsidR="00D67AED" w:rsidRPr="003D0E5D" w:rsidRDefault="00D67AED" w:rsidP="00D67AED">
      <w:pPr>
        <w:pStyle w:val="ListParagraph"/>
        <w:numPr>
          <w:ilvl w:val="0"/>
          <w:numId w:val="8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7 weken</w:t>
      </w:r>
    </w:p>
    <w:p w14:paraId="75A6DE58" w14:textId="77777777" w:rsidR="00D67AED" w:rsidRPr="003D0E5D" w:rsidRDefault="00D67AED" w:rsidP="00D67AED">
      <w:pPr>
        <w:pStyle w:val="ListParagraph"/>
        <w:numPr>
          <w:ilvl w:val="0"/>
          <w:numId w:val="9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minder of meer, namelijk ……………………………………</w:t>
      </w:r>
    </w:p>
    <w:p w14:paraId="1DACBFFF" w14:textId="77777777" w:rsidR="00D67AED" w:rsidRPr="003D0E5D" w:rsidRDefault="00D67AED" w:rsidP="00D67AED">
      <w:pPr>
        <w:pStyle w:val="ListParagraph"/>
        <w:numPr>
          <w:ilvl w:val="0"/>
          <w:numId w:val="10"/>
        </w:numPr>
        <w:rPr>
          <w:i/>
          <w:sz w:val="26"/>
          <w:szCs w:val="26"/>
        </w:rPr>
      </w:pPr>
      <w:r w:rsidRPr="003D0E5D">
        <w:rPr>
          <w:i/>
          <w:sz w:val="26"/>
          <w:szCs w:val="26"/>
        </w:rPr>
        <w:t>geen idee, naar beoordeling van VTOM</w:t>
      </w:r>
    </w:p>
    <w:p w14:paraId="074E4E04" w14:textId="606B98C6" w:rsidR="00D67AED" w:rsidRPr="003D0E5D" w:rsidRDefault="003D0E5D">
      <w:pPr>
        <w:rPr>
          <w:sz w:val="26"/>
          <w:szCs w:val="26"/>
        </w:rPr>
      </w:pPr>
      <w:r>
        <w:rPr>
          <w:b/>
          <w:sz w:val="26"/>
          <w:szCs w:val="26"/>
        </w:rPr>
        <w:br/>
      </w:r>
      <w:r w:rsidR="008D3370" w:rsidRPr="003D0E5D">
        <w:rPr>
          <w:b/>
          <w:sz w:val="26"/>
          <w:szCs w:val="26"/>
        </w:rPr>
        <w:t>Worden er ook bekerwedstrijden gespeeld?</w:t>
      </w:r>
      <w:r w:rsidR="00D67AED" w:rsidRPr="003D0E5D">
        <w:rPr>
          <w:sz w:val="26"/>
          <w:szCs w:val="26"/>
        </w:rPr>
        <w:t xml:space="preserve"> </w:t>
      </w:r>
      <w:r w:rsidR="00D67AED" w:rsidRPr="003D0E5D">
        <w:rPr>
          <w:i/>
          <w:sz w:val="26"/>
          <w:szCs w:val="26"/>
        </w:rPr>
        <w:t>JA / NEE</w:t>
      </w:r>
      <w:r w:rsidR="00D67AED" w:rsidRPr="003D0E5D">
        <w:rPr>
          <w:sz w:val="26"/>
          <w:szCs w:val="26"/>
        </w:rPr>
        <w:br/>
      </w:r>
      <w:r w:rsidR="008D3370" w:rsidRPr="003D0E5D">
        <w:rPr>
          <w:b/>
          <w:sz w:val="26"/>
          <w:szCs w:val="26"/>
        </w:rPr>
        <w:t>Zo ja, op welke data?</w:t>
      </w:r>
      <w:r w:rsidR="00D67AED" w:rsidRPr="003D0E5D">
        <w:rPr>
          <w:sz w:val="26"/>
          <w:szCs w:val="26"/>
        </w:rPr>
        <w:t xml:space="preserve"> </w:t>
      </w:r>
      <w:r w:rsidR="00D67AED" w:rsidRPr="003D0E5D">
        <w:rPr>
          <w:i/>
          <w:sz w:val="26"/>
          <w:szCs w:val="26"/>
        </w:rPr>
        <w:t>(optioneel; niveau tegenstanders)</w:t>
      </w:r>
      <w:bookmarkStart w:id="0" w:name="_GoBack"/>
      <w:bookmarkEnd w:id="0"/>
      <w:r w:rsidRPr="003D0E5D">
        <w:rPr>
          <w:sz w:val="26"/>
          <w:szCs w:val="26"/>
        </w:rPr>
        <w:br/>
        <w:t>………………………………………………………………………………………………………</w:t>
      </w:r>
    </w:p>
    <w:p w14:paraId="6213A1A7" w14:textId="62B069FE" w:rsidR="00D67AED" w:rsidRPr="003D0E5D" w:rsidRDefault="008D3370">
      <w:pPr>
        <w:rPr>
          <w:sz w:val="26"/>
          <w:szCs w:val="26"/>
        </w:rPr>
      </w:pPr>
      <w:r w:rsidRPr="003D0E5D">
        <w:rPr>
          <w:b/>
          <w:sz w:val="26"/>
          <w:szCs w:val="26"/>
        </w:rPr>
        <w:t>Worden er ook oefenwedstrijden gespeeld?</w:t>
      </w:r>
      <w:r w:rsidR="00D67AED" w:rsidRPr="003D0E5D">
        <w:rPr>
          <w:sz w:val="26"/>
          <w:szCs w:val="26"/>
        </w:rPr>
        <w:t xml:space="preserve"> </w:t>
      </w:r>
      <w:r w:rsidR="00D67AED" w:rsidRPr="003D0E5D">
        <w:rPr>
          <w:i/>
          <w:sz w:val="26"/>
          <w:szCs w:val="26"/>
        </w:rPr>
        <w:t>JA / NEE</w:t>
      </w:r>
      <w:r w:rsidR="00D67AED" w:rsidRPr="003D0E5D">
        <w:rPr>
          <w:sz w:val="26"/>
          <w:szCs w:val="26"/>
        </w:rPr>
        <w:br/>
      </w:r>
      <w:r w:rsidRPr="003D0E5D">
        <w:rPr>
          <w:b/>
          <w:sz w:val="26"/>
          <w:szCs w:val="26"/>
        </w:rPr>
        <w:t>Zo ja, op welke data?</w:t>
      </w:r>
      <w:r w:rsidR="00D67AED" w:rsidRPr="003D0E5D">
        <w:rPr>
          <w:sz w:val="26"/>
          <w:szCs w:val="26"/>
        </w:rPr>
        <w:t xml:space="preserve"> </w:t>
      </w:r>
      <w:r w:rsidR="00D67AED" w:rsidRPr="003D0E5D">
        <w:rPr>
          <w:i/>
          <w:sz w:val="26"/>
          <w:szCs w:val="26"/>
        </w:rPr>
        <w:t>(optioneel; niveau tegenstanders)</w:t>
      </w:r>
      <w:r w:rsidR="003D0E5D" w:rsidRPr="003D0E5D">
        <w:rPr>
          <w:sz w:val="26"/>
          <w:szCs w:val="26"/>
        </w:rPr>
        <w:br/>
        <w:t>………………………………………………………………………………………………………</w:t>
      </w:r>
    </w:p>
    <w:p w14:paraId="262D7855" w14:textId="632892D5" w:rsidR="00120EF4" w:rsidRPr="003D0E5D" w:rsidRDefault="00120EF4">
      <w:pPr>
        <w:rPr>
          <w:sz w:val="26"/>
          <w:szCs w:val="26"/>
        </w:rPr>
      </w:pPr>
      <w:r w:rsidRPr="003D0E5D">
        <w:rPr>
          <w:b/>
          <w:sz w:val="26"/>
          <w:szCs w:val="26"/>
        </w:rPr>
        <w:t>Op welke datum wordt de eerste competitiewedstrijd gespeeld?</w:t>
      </w:r>
      <w:r w:rsidRPr="003D0E5D">
        <w:rPr>
          <w:sz w:val="26"/>
          <w:szCs w:val="26"/>
        </w:rPr>
        <w:br/>
      </w:r>
      <w:r w:rsidRPr="003D0E5D">
        <w:rPr>
          <w:sz w:val="26"/>
          <w:szCs w:val="26"/>
        </w:rPr>
        <w:t>……………………………………</w:t>
      </w:r>
      <w:r w:rsidR="003D0E5D" w:rsidRPr="003D0E5D">
        <w:rPr>
          <w:sz w:val="26"/>
          <w:szCs w:val="26"/>
        </w:rPr>
        <w:t>…………………………………………………………………</w:t>
      </w:r>
    </w:p>
    <w:sectPr w:rsidR="00120EF4" w:rsidRPr="003D0E5D" w:rsidSect="00131F11">
      <w:headerReference w:type="default" r:id="rId8"/>
      <w:pgSz w:w="11906" w:h="16838"/>
      <w:pgMar w:top="29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48EDC" w14:textId="77777777" w:rsidR="00D67AED" w:rsidRDefault="00D67AED" w:rsidP="00131F11">
      <w:pPr>
        <w:spacing w:after="0" w:line="240" w:lineRule="auto"/>
      </w:pPr>
      <w:r>
        <w:separator/>
      </w:r>
    </w:p>
  </w:endnote>
  <w:endnote w:type="continuationSeparator" w:id="0">
    <w:p w14:paraId="066FC98B" w14:textId="77777777" w:rsidR="00D67AED" w:rsidRDefault="00D67AED" w:rsidP="00131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E279A" w14:textId="77777777" w:rsidR="00D67AED" w:rsidRDefault="00D67AED" w:rsidP="00131F11">
      <w:pPr>
        <w:spacing w:after="0" w:line="240" w:lineRule="auto"/>
      </w:pPr>
      <w:r>
        <w:separator/>
      </w:r>
    </w:p>
  </w:footnote>
  <w:footnote w:type="continuationSeparator" w:id="0">
    <w:p w14:paraId="4CFBC7BB" w14:textId="77777777" w:rsidR="00D67AED" w:rsidRDefault="00D67AED" w:rsidP="00131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01F59" w14:textId="77777777" w:rsidR="00D67AED" w:rsidRDefault="00D67AED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CADAEAC" wp14:editId="5E12F125">
          <wp:simplePos x="0" y="0"/>
          <wp:positionH relativeFrom="column">
            <wp:posOffset>-911225</wp:posOffset>
          </wp:positionH>
          <wp:positionV relativeFrom="paragraph">
            <wp:posOffset>-461010</wp:posOffset>
          </wp:positionV>
          <wp:extent cx="7566025" cy="10698480"/>
          <wp:effectExtent l="0" t="0" r="0" b="7620"/>
          <wp:wrapNone/>
          <wp:docPr id="1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375"/>
    <w:multiLevelType w:val="hybridMultilevel"/>
    <w:tmpl w:val="1DE43D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12D80"/>
    <w:multiLevelType w:val="hybridMultilevel"/>
    <w:tmpl w:val="9E604A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B2316"/>
    <w:multiLevelType w:val="hybridMultilevel"/>
    <w:tmpl w:val="60F28B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953E0"/>
    <w:multiLevelType w:val="hybridMultilevel"/>
    <w:tmpl w:val="1B96D0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C65A6"/>
    <w:multiLevelType w:val="hybridMultilevel"/>
    <w:tmpl w:val="9D6842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A1DDF"/>
    <w:multiLevelType w:val="hybridMultilevel"/>
    <w:tmpl w:val="6B7E23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24998"/>
    <w:multiLevelType w:val="hybridMultilevel"/>
    <w:tmpl w:val="FC68D7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12A2B"/>
    <w:multiLevelType w:val="hybridMultilevel"/>
    <w:tmpl w:val="F564BC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523A0"/>
    <w:multiLevelType w:val="hybridMultilevel"/>
    <w:tmpl w:val="EDEABF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D2B1D"/>
    <w:multiLevelType w:val="hybridMultilevel"/>
    <w:tmpl w:val="756661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80E9D"/>
    <w:multiLevelType w:val="hybridMultilevel"/>
    <w:tmpl w:val="790643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D2DC1"/>
    <w:multiLevelType w:val="hybridMultilevel"/>
    <w:tmpl w:val="F030E9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A6634B"/>
    <w:multiLevelType w:val="hybridMultilevel"/>
    <w:tmpl w:val="E0A017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7A5E72"/>
    <w:multiLevelType w:val="hybridMultilevel"/>
    <w:tmpl w:val="1F3A41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7E5271"/>
    <w:multiLevelType w:val="hybridMultilevel"/>
    <w:tmpl w:val="F7A626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1504A9"/>
    <w:multiLevelType w:val="hybridMultilevel"/>
    <w:tmpl w:val="14126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  <w:num w:numId="11">
    <w:abstractNumId w:val="14"/>
  </w:num>
  <w:num w:numId="12">
    <w:abstractNumId w:val="11"/>
  </w:num>
  <w:num w:numId="13">
    <w:abstractNumId w:val="13"/>
  </w:num>
  <w:num w:numId="14">
    <w:abstractNumId w:val="2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FD"/>
    <w:rsid w:val="001203E7"/>
    <w:rsid w:val="00120EF4"/>
    <w:rsid w:val="00131F11"/>
    <w:rsid w:val="001935BC"/>
    <w:rsid w:val="003D0E5D"/>
    <w:rsid w:val="004D2BFD"/>
    <w:rsid w:val="008D3370"/>
    <w:rsid w:val="00D67AED"/>
    <w:rsid w:val="00EE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8420F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17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0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F11"/>
  </w:style>
  <w:style w:type="paragraph" w:styleId="Footer">
    <w:name w:val="footer"/>
    <w:basedOn w:val="Normal"/>
    <w:link w:val="FooterChar"/>
    <w:uiPriority w:val="99"/>
    <w:unhideWhenUsed/>
    <w:rsid w:val="00131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F11"/>
  </w:style>
  <w:style w:type="paragraph" w:styleId="ListParagraph">
    <w:name w:val="List Paragraph"/>
    <w:basedOn w:val="Normal"/>
    <w:uiPriority w:val="34"/>
    <w:qFormat/>
    <w:rsid w:val="00D67A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17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0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F11"/>
  </w:style>
  <w:style w:type="paragraph" w:styleId="Footer">
    <w:name w:val="footer"/>
    <w:basedOn w:val="Normal"/>
    <w:link w:val="FooterChar"/>
    <w:uiPriority w:val="99"/>
    <w:unhideWhenUsed/>
    <w:rsid w:val="00131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F11"/>
  </w:style>
  <w:style w:type="paragraph" w:styleId="ListParagraph">
    <w:name w:val="List Paragraph"/>
    <w:basedOn w:val="Normal"/>
    <w:uiPriority w:val="34"/>
    <w:qFormat/>
    <w:rsid w:val="00D67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k\AppData\Local\Microsoft\Windows\Temporary%20Internet%20Files\Content.Outlook\94C2DNMH\Patrick%20Posthuma%20Template%201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\Users\alk\AppData\Local\Microsoft\Windows\Temporary Internet Files\Content.Outlook\94C2DNMH\Patrick Posthuma Template 1.dot</Template>
  <TotalTime>26</TotalTime>
  <Pages>1</Pages>
  <Words>121</Words>
  <Characters>691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</dc:creator>
  <cp:lastModifiedBy>Patrick</cp:lastModifiedBy>
  <cp:revision>4</cp:revision>
  <dcterms:created xsi:type="dcterms:W3CDTF">2017-07-31T22:05:00Z</dcterms:created>
  <dcterms:modified xsi:type="dcterms:W3CDTF">2017-07-31T22:24:00Z</dcterms:modified>
</cp:coreProperties>
</file>